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06098" w14:textId="77777777" w:rsidR="00E44A32" w:rsidRDefault="00D45D67">
      <w:pPr>
        <w:pStyle w:val="Judul1"/>
      </w:pPr>
      <w:r>
        <w:t>DAFTAR RIWAYAT HIDUP</w:t>
      </w:r>
    </w:p>
    <w:p w14:paraId="3FE69524" w14:textId="255D0FE2" w:rsidR="00E44A32" w:rsidRDefault="00D45D67" w:rsidP="00D45D67">
      <w:pPr>
        <w:pStyle w:val="PoinDaftar"/>
        <w:numPr>
          <w:ilvl w:val="0"/>
          <w:numId w:val="0"/>
        </w:numPr>
        <w:ind w:left="432"/>
      </w:pPr>
      <w:r>
        <w:t>Bahwa yang bertanda tangan di baw</w:t>
      </w:r>
      <w:r w:rsidR="00445F68">
        <w:t>ah ini :</w:t>
      </w:r>
    </w:p>
    <w:p w14:paraId="20838A42" w14:textId="069F2452" w:rsidR="00445F68" w:rsidRDefault="00445F68" w:rsidP="00D45D67">
      <w:pPr>
        <w:pStyle w:val="PoinDaftar"/>
        <w:numPr>
          <w:ilvl w:val="0"/>
          <w:numId w:val="0"/>
        </w:numPr>
        <w:ind w:left="432"/>
      </w:pPr>
      <w:r>
        <w:t>Nama : Meitha Ulfa Dwi Intan Ayu</w:t>
      </w:r>
    </w:p>
    <w:p w14:paraId="35F5473A" w14:textId="65722C0B" w:rsidR="00445F68" w:rsidRDefault="00445F68" w:rsidP="00D45D67">
      <w:pPr>
        <w:pStyle w:val="PoinDaftar"/>
        <w:numPr>
          <w:ilvl w:val="0"/>
          <w:numId w:val="0"/>
        </w:numPr>
        <w:ind w:left="432"/>
      </w:pPr>
      <w:r>
        <w:t>Umur : 26 tahun</w:t>
      </w:r>
    </w:p>
    <w:p w14:paraId="5E45B190" w14:textId="160400DA" w:rsidR="00445F68" w:rsidRDefault="00D407DA" w:rsidP="00D45D67">
      <w:pPr>
        <w:pStyle w:val="PoinDaftar"/>
        <w:numPr>
          <w:ilvl w:val="0"/>
          <w:numId w:val="0"/>
        </w:numPr>
        <w:ind w:left="432"/>
      </w:pPr>
      <w:r>
        <w:t>Tanggal lahir : 10 Mei 1999</w:t>
      </w:r>
    </w:p>
    <w:p w14:paraId="72A00AD4" w14:textId="720A0F9D" w:rsidR="00D407DA" w:rsidRDefault="00D407DA" w:rsidP="00D45D67">
      <w:pPr>
        <w:pStyle w:val="PoinDaftar"/>
        <w:numPr>
          <w:ilvl w:val="0"/>
          <w:numId w:val="0"/>
        </w:numPr>
        <w:ind w:left="432"/>
      </w:pPr>
      <w:r>
        <w:t>Bangsa : Indonesia</w:t>
      </w:r>
    </w:p>
    <w:p w14:paraId="09EAF885" w14:textId="232E564C" w:rsidR="00D407DA" w:rsidRDefault="00D407DA" w:rsidP="00D45D67">
      <w:pPr>
        <w:pStyle w:val="PoinDaftar"/>
        <w:numPr>
          <w:ilvl w:val="0"/>
          <w:numId w:val="0"/>
        </w:numPr>
        <w:ind w:left="432"/>
      </w:pPr>
      <w:r>
        <w:t>Agama : islam</w:t>
      </w:r>
    </w:p>
    <w:p w14:paraId="08F9B20D" w14:textId="30A7354B" w:rsidR="00D407DA" w:rsidRDefault="00D407DA" w:rsidP="00D45D67">
      <w:pPr>
        <w:pStyle w:val="PoinDaftar"/>
        <w:numPr>
          <w:ilvl w:val="0"/>
          <w:numId w:val="0"/>
        </w:numPr>
        <w:ind w:left="432"/>
      </w:pPr>
      <w:r>
        <w:t>Tempat tinggal sekarang : bojong warung Rt 001</w:t>
      </w:r>
      <w:r w:rsidR="00DE11CD">
        <w:t>/rw 003 cikembar</w:t>
      </w:r>
    </w:p>
    <w:p w14:paraId="33EF54D5" w14:textId="7815FA14" w:rsidR="00DE11CD" w:rsidRDefault="00DE11CD" w:rsidP="00D45D67">
      <w:pPr>
        <w:pStyle w:val="PoinDaftar"/>
        <w:numPr>
          <w:ilvl w:val="0"/>
          <w:numId w:val="0"/>
        </w:numPr>
        <w:ind w:left="432"/>
      </w:pPr>
      <w:r>
        <w:t>Menerapkan dengan sebenarnya :</w:t>
      </w:r>
    </w:p>
    <w:p w14:paraId="55967D0E" w14:textId="372A9BD3" w:rsidR="00DE11CD" w:rsidRDefault="00DE11CD" w:rsidP="00D45D67">
      <w:pPr>
        <w:pStyle w:val="PoinDaftar"/>
        <w:numPr>
          <w:ilvl w:val="0"/>
          <w:numId w:val="0"/>
        </w:numPr>
        <w:ind w:left="432"/>
      </w:pPr>
      <w:r>
        <w:t>Pendidikan</w:t>
      </w:r>
    </w:p>
    <w:p w14:paraId="7E9AF733" w14:textId="5712EEA9" w:rsidR="00DE11CD" w:rsidRDefault="00DE11CD" w:rsidP="00D45D67">
      <w:pPr>
        <w:pStyle w:val="PoinDaftar"/>
        <w:numPr>
          <w:ilvl w:val="0"/>
          <w:numId w:val="0"/>
        </w:numPr>
        <w:ind w:left="432"/>
      </w:pPr>
      <w:r>
        <w:t>Tamatan SD</w:t>
      </w:r>
      <w:r w:rsidR="00DE484B">
        <w:t xml:space="preserve"> 2010 berijazah</w:t>
      </w:r>
    </w:p>
    <w:p w14:paraId="0B51F0B0" w14:textId="1823BB49" w:rsidR="00DE484B" w:rsidRDefault="00DE484B" w:rsidP="00D45D67">
      <w:pPr>
        <w:pStyle w:val="PoinDaftar"/>
        <w:numPr>
          <w:ilvl w:val="0"/>
          <w:numId w:val="0"/>
        </w:numPr>
        <w:ind w:left="432"/>
      </w:pPr>
      <w:r>
        <w:t>Tamatan SMP 2013 berijazah</w:t>
      </w:r>
    </w:p>
    <w:p w14:paraId="52C40805" w14:textId="69C802F0" w:rsidR="00DE484B" w:rsidRDefault="00DE484B" w:rsidP="00D45D67">
      <w:pPr>
        <w:pStyle w:val="PoinDaftar"/>
        <w:numPr>
          <w:ilvl w:val="0"/>
          <w:numId w:val="0"/>
        </w:numPr>
        <w:ind w:left="432"/>
      </w:pPr>
      <w:r>
        <w:t>Tamatan SMK 2016 berijazah</w:t>
      </w:r>
    </w:p>
    <w:p w14:paraId="727E8E96" w14:textId="77777777" w:rsidR="004E77F5" w:rsidRDefault="004E77F5" w:rsidP="00D45D67">
      <w:pPr>
        <w:pStyle w:val="PoinDaftar"/>
        <w:numPr>
          <w:ilvl w:val="0"/>
          <w:numId w:val="0"/>
        </w:numPr>
        <w:ind w:left="432"/>
      </w:pPr>
    </w:p>
    <w:p w14:paraId="0196ABA0" w14:textId="52B555D0" w:rsidR="004E77F5" w:rsidRDefault="004E77F5" w:rsidP="00D45D67">
      <w:pPr>
        <w:pStyle w:val="PoinDaftar"/>
        <w:numPr>
          <w:ilvl w:val="0"/>
          <w:numId w:val="0"/>
        </w:numPr>
        <w:ind w:left="432"/>
      </w:pPr>
      <w:r>
        <w:t>PENGALAMAN KERJA</w:t>
      </w:r>
    </w:p>
    <w:p w14:paraId="411DAAE1" w14:textId="4877D616" w:rsidR="004E77F5" w:rsidRDefault="004E77F5" w:rsidP="00D45D67">
      <w:pPr>
        <w:pStyle w:val="PoinDaftar"/>
        <w:numPr>
          <w:ilvl w:val="0"/>
          <w:numId w:val="0"/>
        </w:numPr>
        <w:ind w:left="432"/>
      </w:pPr>
      <w:r>
        <w:t>Dari tahun 2019 s/d tahun 2021</w:t>
      </w:r>
    </w:p>
    <w:p w14:paraId="7EACB64F" w14:textId="4F3AC8F6" w:rsidR="00E701CE" w:rsidRDefault="00E701CE" w:rsidP="00D45D67">
      <w:pPr>
        <w:pStyle w:val="PoinDaftar"/>
        <w:numPr>
          <w:ilvl w:val="0"/>
          <w:numId w:val="0"/>
        </w:numPr>
        <w:ind w:left="432"/>
      </w:pPr>
      <w:r>
        <w:t>Demikian daftar riwayat hidup ini saya buat dengan sebenarnya.</w:t>
      </w:r>
    </w:p>
    <w:p w14:paraId="32D206C2" w14:textId="6E59E29C" w:rsidR="00E701CE" w:rsidRDefault="00E701CE" w:rsidP="00D45D67">
      <w:pPr>
        <w:pStyle w:val="PoinDaftar"/>
        <w:numPr>
          <w:ilvl w:val="0"/>
          <w:numId w:val="0"/>
        </w:numPr>
        <w:ind w:left="432"/>
      </w:pPr>
      <w:r>
        <w:t xml:space="preserve">Saya </w:t>
      </w:r>
      <w:r w:rsidR="00D53691">
        <w:t>yang bersangkutan</w:t>
      </w:r>
    </w:p>
    <w:p w14:paraId="78406117" w14:textId="77777777" w:rsidR="00D53691" w:rsidRDefault="00D53691" w:rsidP="00D45D67">
      <w:pPr>
        <w:pStyle w:val="PoinDaftar"/>
        <w:numPr>
          <w:ilvl w:val="0"/>
          <w:numId w:val="0"/>
        </w:numPr>
        <w:ind w:left="432"/>
      </w:pPr>
    </w:p>
    <w:p w14:paraId="306D86ED" w14:textId="2CF4BC72" w:rsidR="00D53691" w:rsidRDefault="00D53691" w:rsidP="00D45D67">
      <w:pPr>
        <w:pStyle w:val="PoinDaftar"/>
        <w:numPr>
          <w:ilvl w:val="0"/>
          <w:numId w:val="0"/>
        </w:numPr>
        <w:ind w:left="432"/>
      </w:pPr>
      <w:r>
        <w:t>Meitha ulfa dwi intan ayu</w:t>
      </w:r>
    </w:p>
    <w:p w14:paraId="0BF44B77" w14:textId="77777777" w:rsidR="00E44A32" w:rsidRPr="00BD131C" w:rsidRDefault="00BD131C">
      <w:pPr>
        <w:pStyle w:val="Judul2"/>
        <w:rPr>
          <w:lang w:val="sv-SE"/>
        </w:rPr>
      </w:pPr>
      <w:r w:rsidRPr="00BD131C">
        <w:rPr>
          <w:lang w:val="sv-SE"/>
        </w:rPr>
        <w:t xml:space="preserve">Untuk mempelajari selengkapnya dan mendapatkan OneNote, kunjungi </w:t>
      </w:r>
      <w:hyperlink r:id="rId7" w:history="1">
        <w:r w:rsidRPr="00BD131C">
          <w:rPr>
            <w:rStyle w:val="Hyperlink"/>
            <w:lang w:val="sv-SE"/>
          </w:rPr>
          <w:t>www.onenote.com</w:t>
        </w:r>
      </w:hyperlink>
      <w:r w:rsidRPr="00BD131C">
        <w:rPr>
          <w:lang w:val="sv-SE"/>
        </w:rPr>
        <w:t>.</w:t>
      </w:r>
    </w:p>
    <w:sectPr w:rsidR="00E44A32" w:rsidRPr="00BD131C">
      <w:footerReference w:type="default" r:id="rId8"/>
      <w:pgSz w:w="11907" w:h="1683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0C89F" w14:textId="77777777" w:rsidR="00D45D67" w:rsidRDefault="00D45D67">
      <w:r>
        <w:separator/>
      </w:r>
    </w:p>
    <w:p w14:paraId="620D5992" w14:textId="77777777" w:rsidR="00D45D67" w:rsidRDefault="00D45D67"/>
  </w:endnote>
  <w:endnote w:type="continuationSeparator" w:id="0">
    <w:p w14:paraId="5EF960FE" w14:textId="77777777" w:rsidR="00D45D67" w:rsidRDefault="00D45D67">
      <w:r>
        <w:continuationSeparator/>
      </w:r>
    </w:p>
    <w:p w14:paraId="200AD25B" w14:textId="77777777" w:rsidR="00D45D67" w:rsidRDefault="00D45D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9269E" w14:textId="77777777" w:rsidR="00E44A32" w:rsidRDefault="00BD131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87ED2" w14:textId="77777777" w:rsidR="00D45D67" w:rsidRDefault="00D45D67">
      <w:r>
        <w:separator/>
      </w:r>
    </w:p>
    <w:p w14:paraId="0CB5FC1C" w14:textId="77777777" w:rsidR="00D45D67" w:rsidRDefault="00D45D67"/>
  </w:footnote>
  <w:footnote w:type="continuationSeparator" w:id="0">
    <w:p w14:paraId="4B5E28AD" w14:textId="77777777" w:rsidR="00D45D67" w:rsidRDefault="00D45D67">
      <w:r>
        <w:continuationSeparator/>
      </w:r>
    </w:p>
    <w:p w14:paraId="764B5068" w14:textId="77777777" w:rsidR="00D45D67" w:rsidRDefault="00D45D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PoinDaftar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NomorDafta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339488">
    <w:abstractNumId w:val="1"/>
  </w:num>
  <w:num w:numId="2" w16cid:durableId="1133329502">
    <w:abstractNumId w:val="0"/>
  </w:num>
  <w:num w:numId="3" w16cid:durableId="1230077121">
    <w:abstractNumId w:val="2"/>
  </w:num>
  <w:num w:numId="4" w16cid:durableId="9280757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7"/>
  <w:attachedTemplate r:id="rId1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67"/>
    <w:rsid w:val="00445F68"/>
    <w:rsid w:val="004E77F5"/>
    <w:rsid w:val="00BD131C"/>
    <w:rsid w:val="00D407DA"/>
    <w:rsid w:val="00D45D67"/>
    <w:rsid w:val="00D53691"/>
    <w:rsid w:val="00DE11CD"/>
    <w:rsid w:val="00DE484B"/>
    <w:rsid w:val="00E44A32"/>
    <w:rsid w:val="00E7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3E612"/>
  <w15:chartTrackingRefBased/>
  <w15:docId w15:val="{15795D2B-E219-ED48-81AF-77214E9E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31C"/>
    <w:rPr>
      <w:lang w:val="id-ID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PoinDaftar">
    <w:name w:val="List Bullet"/>
    <w:basedOn w:val="Normal"/>
    <w:uiPriority w:val="9"/>
    <w:qFormat/>
    <w:pPr>
      <w:numPr>
        <w:numId w:val="3"/>
      </w:numPr>
    </w:pPr>
  </w:style>
  <w:style w:type="character" w:customStyle="1" w:styleId="Judul1KAR">
    <w:name w:val="Judul 1 KAR"/>
    <w:basedOn w:val="FontParagrafDefault"/>
    <w:link w:val="Judul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NomorDafta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KAR"/>
    <w:uiPriority w:val="99"/>
    <w:unhideWhenUsed/>
    <w:qFormat/>
    <w:pPr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</w:style>
  <w:style w:type="paragraph" w:styleId="Footer">
    <w:name w:val="footer"/>
    <w:basedOn w:val="Normal"/>
    <w:link w:val="FooterKAR"/>
    <w:uiPriority w:val="99"/>
    <w:unhideWhenUsed/>
    <w:qFormat/>
    <w:pPr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</w:style>
  <w:style w:type="character" w:styleId="Tempatpenampungteks">
    <w:name w:val="Placeholder Text"/>
    <w:basedOn w:val="FontParagrafDefault"/>
    <w:uiPriority w:val="99"/>
    <w:semiHidden/>
    <w:rPr>
      <w:color w:val="808080"/>
    </w:rPr>
  </w:style>
  <w:style w:type="paragraph" w:styleId="Judul">
    <w:name w:val="Title"/>
    <w:basedOn w:val="Normal"/>
    <w:link w:val="JudulK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JudulKAR">
    <w:name w:val="Judul KAR"/>
    <w:basedOn w:val="FontParagrafDefault"/>
    <w:link w:val="Judul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judul">
    <w:name w:val="Subtitle"/>
    <w:basedOn w:val="Normal"/>
    <w:link w:val="SubjudulK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judulKAR">
    <w:name w:val="Subjudul KAR"/>
    <w:basedOn w:val="FontParagrafDefault"/>
    <w:link w:val="Subjudul"/>
    <w:uiPriority w:val="11"/>
    <w:semiHidden/>
    <w:rPr>
      <w:rFonts w:eastAsiaTheme="minorEastAsia"/>
      <w:caps/>
      <w:sz w:val="40"/>
    </w:rPr>
  </w:style>
  <w:style w:type="character" w:styleId="ReferensiyangSering">
    <w:name w:val="Intense Reference"/>
    <w:basedOn w:val="FontParagrafDefaul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JudulBuku">
    <w:name w:val="Book Title"/>
    <w:basedOn w:val="FontParagrafDefaul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Judul2KAR">
    <w:name w:val="Judul 2 KAR"/>
    <w:basedOn w:val="FontParagrafDefault"/>
    <w:link w:val="Judul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Judul3KAR">
    <w:name w:val="Judul 3 KAR"/>
    <w:basedOn w:val="FontParagrafDefault"/>
    <w:link w:val="Judul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Judul4KAR">
    <w:name w:val="Judul 4 KAR"/>
    <w:basedOn w:val="FontParagrafDefault"/>
    <w:link w:val="Judul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Judul5KAR">
    <w:name w:val="Judul 5 KAR"/>
    <w:basedOn w:val="FontParagrafDefault"/>
    <w:link w:val="Judul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Judul6KAR">
    <w:name w:val="Judul 6 KAR"/>
    <w:basedOn w:val="FontParagrafDefault"/>
    <w:link w:val="Judul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Judul7KAR">
    <w:name w:val="Judul 7 KAR"/>
    <w:basedOn w:val="FontParagrafDefault"/>
    <w:link w:val="Judul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Judul8KAR">
    <w:name w:val="Judul 8 KAR"/>
    <w:basedOn w:val="FontParagrafDefault"/>
    <w:link w:val="Judul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Judul9KAR">
    <w:name w:val="Judul 9 KAR"/>
    <w:basedOn w:val="FontParagrafDefault"/>
    <w:link w:val="Judul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PenekananHalus">
    <w:name w:val="Subtle Emphasis"/>
    <w:basedOn w:val="FontParagrafDefault"/>
    <w:uiPriority w:val="19"/>
    <w:semiHidden/>
    <w:unhideWhenUsed/>
    <w:qFormat/>
    <w:rPr>
      <w:i/>
      <w:iCs/>
      <w:color w:val="404040" w:themeColor="text1" w:themeTint="BF"/>
    </w:rPr>
  </w:style>
  <w:style w:type="character" w:styleId="Penekanan">
    <w:name w:val="Emphasis"/>
    <w:basedOn w:val="FontParagrafDefault"/>
    <w:uiPriority w:val="20"/>
    <w:semiHidden/>
    <w:unhideWhenUsed/>
    <w:qFormat/>
    <w:rPr>
      <w:b/>
      <w:iCs/>
      <w:color w:val="262626" w:themeColor="text1" w:themeTint="D9"/>
    </w:rPr>
  </w:style>
  <w:style w:type="character" w:styleId="PenekananKeras">
    <w:name w:val="Intense Emphasis"/>
    <w:basedOn w:val="FontParagrafDefaul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Kuat">
    <w:name w:val="Strong"/>
    <w:basedOn w:val="FontParagrafDefault"/>
    <w:uiPriority w:val="22"/>
    <w:semiHidden/>
    <w:unhideWhenUsed/>
    <w:qFormat/>
    <w:rPr>
      <w:b/>
      <w:bCs/>
    </w:rPr>
  </w:style>
  <w:style w:type="paragraph" w:styleId="Kutipan">
    <w:name w:val="Quote"/>
    <w:basedOn w:val="Normal"/>
    <w:next w:val="Normal"/>
    <w:link w:val="KutipanK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KutipanKAR">
    <w:name w:val="Kutipan KAR"/>
    <w:basedOn w:val="FontParagrafDefault"/>
    <w:link w:val="Kutipan"/>
    <w:uiPriority w:val="29"/>
    <w:semiHidden/>
    <w:rPr>
      <w:i/>
      <w:iCs/>
      <w:sz w:val="36"/>
    </w:rPr>
  </w:style>
  <w:style w:type="paragraph" w:styleId="KutipanyangSering">
    <w:name w:val="Intense Quote"/>
    <w:basedOn w:val="Normal"/>
    <w:next w:val="Normal"/>
    <w:link w:val="KutipanyangSeringK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semiHidden/>
    <w:rPr>
      <w:b/>
      <w:i/>
      <w:iCs/>
      <w:sz w:val="36"/>
    </w:rPr>
  </w:style>
  <w:style w:type="character" w:styleId="ReferensiRumit">
    <w:name w:val="Subtle Reference"/>
    <w:basedOn w:val="FontParagrafDefaul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Keteranga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JudulTOC">
    <w:name w:val="TOC Heading"/>
    <w:basedOn w:val="Judul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FontParagrafDefault"/>
    <w:uiPriority w:val="99"/>
    <w:unhideWhenUsed/>
    <w:rPr>
      <w:color w:val="731C3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yperlink" Target="http://go.microsoft.com/fwlink/?LinkID=523891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FB953211-3F6C-814A-BC7B-6A14B17DA735%7dtf50002051.dotx" TargetMode="External" 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{FB953211-3F6C-814A-BC7B-6A14B17DA735}tf50002051.dotx</Template>
  <TotalTime>1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 Rusmiati</dc:creator>
  <cp:keywords/>
  <dc:description/>
  <cp:lastModifiedBy>Yeni Rusmiati</cp:lastModifiedBy>
  <cp:revision>2</cp:revision>
  <dcterms:created xsi:type="dcterms:W3CDTF">2026-03-26T03:05:00Z</dcterms:created>
  <dcterms:modified xsi:type="dcterms:W3CDTF">2026-03-26T03:05:00Z</dcterms:modified>
</cp:coreProperties>
</file>